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DA" w:rsidRPr="00A95726" w:rsidRDefault="00CA61DA">
      <w:pPr>
        <w:rPr>
          <w:b/>
          <w:u w:val="single"/>
        </w:rPr>
      </w:pPr>
      <w:r w:rsidRPr="00A95726">
        <w:rPr>
          <w:b/>
          <w:u w:val="single"/>
        </w:rPr>
        <w:t xml:space="preserve">Mental Health Support </w:t>
      </w:r>
    </w:p>
    <w:p w:rsidR="00A95726" w:rsidRDefault="00A95726">
      <w:r>
        <w:t>To make a referral or speak to the crisis team if your child is already open to any of the Forward Thinking Birmingham Services</w:t>
      </w:r>
    </w:p>
    <w:p w:rsidR="00A95726" w:rsidRDefault="00A95726">
      <w:r>
        <w:t xml:space="preserve">Forward Thinking Birmingham: </w:t>
      </w:r>
      <w:hyperlink r:id="rId4" w:history="1">
        <w:r w:rsidRPr="00513B2C">
          <w:rPr>
            <w:rStyle w:val="Hyperlink"/>
          </w:rPr>
          <w:t>https://www.forwardthinkingbirmingham.org.uk/service</w:t>
        </w:r>
      </w:hyperlink>
      <w:r>
        <w:t xml:space="preserve"> </w:t>
      </w:r>
    </w:p>
    <w:p w:rsidR="00A95726" w:rsidRPr="0065516C" w:rsidRDefault="00A95726">
      <w:pPr>
        <w:rPr>
          <w:rFonts w:ascii="Arial" w:hAnsi="Arial" w:cs="Arial"/>
          <w:color w:val="FFFFFF"/>
          <w:sz w:val="30"/>
          <w:szCs w:val="30"/>
          <w:shd w:val="clear" w:color="auto" w:fill="A855B8"/>
        </w:rPr>
      </w:pPr>
      <w:r>
        <w:t>0300 300 0099</w:t>
      </w:r>
    </w:p>
    <w:p w:rsidR="0065516C" w:rsidRDefault="0065516C">
      <w:pPr>
        <w:rPr>
          <w:b/>
          <w:u w:val="single"/>
        </w:rPr>
      </w:pPr>
    </w:p>
    <w:p w:rsidR="00A95726" w:rsidRPr="00A95726" w:rsidRDefault="00A95726">
      <w:pPr>
        <w:rPr>
          <w:b/>
          <w:u w:val="single"/>
        </w:rPr>
      </w:pPr>
      <w:bookmarkStart w:id="0" w:name="_GoBack"/>
      <w:bookmarkEnd w:id="0"/>
      <w:r w:rsidRPr="00A95726">
        <w:rPr>
          <w:b/>
          <w:u w:val="single"/>
        </w:rPr>
        <w:t xml:space="preserve">Drop in service and support sessions: </w:t>
      </w:r>
    </w:p>
    <w:p w:rsidR="002C029C" w:rsidRDefault="002C029C">
      <w:r>
        <w:t xml:space="preserve">PAUSE – </w:t>
      </w:r>
      <w:r w:rsidR="00615781">
        <w:t xml:space="preserve"> </w:t>
      </w:r>
      <w:r w:rsidR="00A95726">
        <w:rPr>
          <w:rStyle w:val="w8qarf"/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 </w:t>
      </w:r>
      <w:r w:rsidR="00A95726">
        <w:rPr>
          <w:rStyle w:val="lrzxr"/>
          <w:rFonts w:ascii="Arial" w:hAnsi="Arial" w:cs="Arial"/>
          <w:color w:val="222222"/>
          <w:sz w:val="21"/>
          <w:szCs w:val="21"/>
          <w:shd w:val="clear" w:color="auto" w:fill="FFFFFF"/>
        </w:rPr>
        <w:t>21, Birmingham B5 6BJ 0300 300 0099</w:t>
      </w:r>
    </w:p>
    <w:p w:rsidR="002C029C" w:rsidRDefault="002C029C">
      <w:r>
        <w:t xml:space="preserve">Pause resource Vault Online Advice and support via online self help </w:t>
      </w:r>
    </w:p>
    <w:p w:rsidR="0065516C" w:rsidRDefault="0065516C">
      <w:hyperlink r:id="rId5" w:history="1">
        <w:r w:rsidR="002C029C">
          <w:rPr>
            <w:rStyle w:val="Hyperlink"/>
          </w:rPr>
          <w:t>https://www.childrenssociety.org.uk/mental-health-advice-for-children-and-young-people</w:t>
        </w:r>
      </w:hyperlink>
    </w:p>
    <w:p w:rsidR="0065516C" w:rsidRDefault="0065516C"/>
    <w:p w:rsidR="00A95726" w:rsidRPr="0065516C" w:rsidRDefault="00A95726">
      <w:r w:rsidRPr="00A95726">
        <w:rPr>
          <w:b/>
          <w:u w:val="single"/>
        </w:rPr>
        <w:t>Immediate help and support:</w:t>
      </w:r>
    </w:p>
    <w:p w:rsidR="00A95726" w:rsidRPr="0065516C" w:rsidRDefault="002C029C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  <w:r>
        <w:t xml:space="preserve">The Samaritans: </w:t>
      </w:r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>Call Free on 116 123.</w:t>
      </w:r>
    </w:p>
    <w:p w:rsidR="0065516C" w:rsidRDefault="0065516C">
      <w:pPr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</w:pPr>
    </w:p>
    <w:p w:rsidR="00A95726" w:rsidRPr="00A95726" w:rsidRDefault="00A95726">
      <w:pPr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</w:pPr>
      <w:r w:rsidRPr="00A95726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Women’s Aid – Domestic Abuse and Violence helpline:</w:t>
      </w:r>
    </w:p>
    <w:p w:rsidR="00A95726" w:rsidRDefault="00A95726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>0808 800 0028 or Text 18001 0808 800 0028</w:t>
      </w:r>
    </w:p>
    <w:p w:rsidR="00615781" w:rsidRPr="00A95726" w:rsidRDefault="00615781">
      <w:pPr>
        <w:rPr>
          <w:rFonts w:ascii="Arial" w:hAnsi="Arial" w:cs="Arial"/>
          <w:b/>
          <w:sz w:val="21"/>
          <w:szCs w:val="21"/>
          <w:u w:val="single"/>
          <w:shd w:val="clear" w:color="auto" w:fill="FFFFFF"/>
        </w:rPr>
      </w:pPr>
    </w:p>
    <w:p w:rsidR="00A95726" w:rsidRPr="00A95726" w:rsidRDefault="00A95726">
      <w:pPr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</w:pPr>
      <w:r w:rsidRPr="00A95726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To contact your Social Worker or Family Support Worker</w:t>
      </w:r>
    </w:p>
    <w:p w:rsidR="00A95726" w:rsidRDefault="00A95726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>Birmingham: 0121 303 1888</w:t>
      </w:r>
    </w:p>
    <w:p w:rsidR="00615781" w:rsidRDefault="00A95726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  <w:proofErr w:type="gramStart"/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>Sandwell :</w:t>
      </w:r>
      <w:proofErr w:type="gramEnd"/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 xml:space="preserve"> 0121 569 3100</w:t>
      </w:r>
    </w:p>
    <w:p w:rsidR="00A95726" w:rsidRDefault="00A95726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C4043"/>
          <w:sz w:val="21"/>
          <w:szCs w:val="21"/>
          <w:shd w:val="clear" w:color="auto" w:fill="FFFFFF"/>
        </w:rPr>
        <w:t xml:space="preserve">Walsall: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01922 658170</w:t>
      </w:r>
    </w:p>
    <w:p w:rsidR="002C029C" w:rsidRDefault="002C029C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</w:p>
    <w:p w:rsidR="002C029C" w:rsidRDefault="002C029C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</w:p>
    <w:p w:rsidR="002C029C" w:rsidRDefault="002C029C">
      <w:pPr>
        <w:rPr>
          <w:rFonts w:ascii="Arial" w:hAnsi="Arial" w:cs="Arial"/>
          <w:color w:val="3C4043"/>
          <w:sz w:val="21"/>
          <w:szCs w:val="21"/>
          <w:shd w:val="clear" w:color="auto" w:fill="FFFFFF"/>
        </w:rPr>
      </w:pPr>
    </w:p>
    <w:p w:rsidR="002C029C" w:rsidRDefault="002C029C"/>
    <w:p w:rsidR="002C029C" w:rsidRDefault="002C029C"/>
    <w:p w:rsidR="002C029C" w:rsidRDefault="002C029C"/>
    <w:p w:rsidR="002C029C" w:rsidRDefault="002C029C"/>
    <w:p w:rsidR="002C029C" w:rsidRDefault="002C029C"/>
    <w:p w:rsidR="002C029C" w:rsidRDefault="002C029C"/>
    <w:p w:rsidR="002C029C" w:rsidRDefault="002C029C"/>
    <w:p w:rsidR="002C029C" w:rsidRDefault="002C029C"/>
    <w:sectPr w:rsidR="002C0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DA"/>
    <w:rsid w:val="0006658C"/>
    <w:rsid w:val="002C029C"/>
    <w:rsid w:val="00413AAE"/>
    <w:rsid w:val="00615781"/>
    <w:rsid w:val="0065516C"/>
    <w:rsid w:val="007C4991"/>
    <w:rsid w:val="00A95726"/>
    <w:rsid w:val="00CA61DA"/>
    <w:rsid w:val="00FA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33AFB"/>
  <w15:chartTrackingRefBased/>
  <w15:docId w15:val="{6D67AD78-B773-4448-8298-5E1680877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029C"/>
    <w:rPr>
      <w:color w:val="0000FF"/>
      <w:u w:val="single"/>
    </w:rPr>
  </w:style>
  <w:style w:type="character" w:customStyle="1" w:styleId="w8qarf">
    <w:name w:val="w8qarf"/>
    <w:basedOn w:val="DefaultParagraphFont"/>
    <w:rsid w:val="00A95726"/>
  </w:style>
  <w:style w:type="character" w:customStyle="1" w:styleId="lrzxr">
    <w:name w:val="lrzxr"/>
    <w:basedOn w:val="DefaultParagraphFont"/>
    <w:rsid w:val="00A95726"/>
  </w:style>
  <w:style w:type="paragraph" w:styleId="ListParagraph">
    <w:name w:val="List Paragraph"/>
    <w:basedOn w:val="Normal"/>
    <w:uiPriority w:val="34"/>
    <w:qFormat/>
    <w:rsid w:val="00A957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hildrenssociety.org.uk/mental-health-advice-for-children-and-young-people" TargetMode="External"/><Relationship Id="rId4" Type="http://schemas.openxmlformats.org/officeDocument/2006/relationships/hyperlink" Target="https://www.forwardthinkingbirmingham.org.uk/ser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7B65EF3F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 GL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Liddall</dc:creator>
  <cp:keywords/>
  <dc:description/>
  <cp:lastModifiedBy>Mrs McGlone</cp:lastModifiedBy>
  <cp:revision>3</cp:revision>
  <cp:lastPrinted>2020-03-19T11:30:00Z</cp:lastPrinted>
  <dcterms:created xsi:type="dcterms:W3CDTF">2020-03-20T12:50:00Z</dcterms:created>
  <dcterms:modified xsi:type="dcterms:W3CDTF">2020-03-20T14:23:00Z</dcterms:modified>
</cp:coreProperties>
</file>