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695" w:rsidRDefault="00C64695" w:rsidP="00C64695">
      <w:pPr>
        <w:pStyle w:val="NormalWeb"/>
      </w:pPr>
      <w:bookmarkStart w:id="0" w:name="_GoBack"/>
      <w:bookmarkEnd w:id="0"/>
    </w:p>
    <w:p w:rsidR="00C64695" w:rsidRDefault="00C64695" w:rsidP="00C64695">
      <w:pPr>
        <w:pStyle w:val="NormalWeb"/>
      </w:pPr>
      <w:r>
        <w:t>CORONAVIRUS UPDATE – Wednesday 16 March 2020</w:t>
      </w:r>
    </w:p>
    <w:p w:rsidR="00C64695" w:rsidRDefault="00C64695" w:rsidP="00C64695">
      <w:pPr>
        <w:pStyle w:val="NormalWeb"/>
      </w:pPr>
    </w:p>
    <w:p w:rsidR="00C64695" w:rsidRDefault="00C64695" w:rsidP="00C64695">
      <w:pPr>
        <w:pStyle w:val="NormalWeb"/>
      </w:pPr>
      <w:r>
        <w:t>At the Press Conference tonight the Prime Minster said that schools will close on Friday for the "vast majority of pupils" apart from "children of key workers and vulnerable pupils who will be expected to attend on Monday".</w:t>
      </w:r>
    </w:p>
    <w:p w:rsidR="00C64695" w:rsidRDefault="00C64695" w:rsidP="00C64695">
      <w:pPr>
        <w:pStyle w:val="NormalWeb"/>
      </w:pPr>
      <w:r>
        <w:t>He also said that exams will not take place in May and June but "in time pupils will get the qualifications they need, but we do not have the detail".</w:t>
      </w:r>
    </w:p>
    <w:p w:rsidR="00C64695" w:rsidRDefault="00C64695" w:rsidP="00C64695">
      <w:pPr>
        <w:pStyle w:val="NormalWeb"/>
      </w:pPr>
      <w:r>
        <w:t>We are awaiting further details from the Government which we will share with you as soon as possible.</w:t>
      </w:r>
    </w:p>
    <w:p w:rsidR="00C64695" w:rsidRDefault="00C64695" w:rsidP="00C64695">
      <w:pPr>
        <w:pStyle w:val="NormalWeb"/>
      </w:pPr>
      <w:r>
        <w:t>We already have a distance learning plan in place for your daughter's education to continue.  We will be sharing this tomorrow.</w:t>
      </w:r>
    </w:p>
    <w:p w:rsidR="00C64695" w:rsidRDefault="00C64695" w:rsidP="00C64695">
      <w:pPr>
        <w:pStyle w:val="NormalWeb"/>
      </w:pPr>
      <w:r>
        <w:t>Our main method of communication with you and your daughter will be through Firefly. </w:t>
      </w:r>
    </w:p>
    <w:p w:rsidR="00C64695" w:rsidRDefault="00C64695" w:rsidP="00C64695">
      <w:pPr>
        <w:pStyle w:val="NormalWeb"/>
      </w:pPr>
      <w:r>
        <w:t>I wish you and your family every blessing in these turbulent times.  Be assured that you are all in our prayers. </w:t>
      </w:r>
    </w:p>
    <w:p w:rsidR="00C64695" w:rsidRDefault="00C64695" w:rsidP="00C64695">
      <w:pPr>
        <w:pStyle w:val="NormalWeb"/>
      </w:pPr>
      <w:r>
        <w:t>St Paul, pray for us.</w:t>
      </w:r>
    </w:p>
    <w:p w:rsidR="00C64695" w:rsidRDefault="00C64695" w:rsidP="00C64695">
      <w:pPr>
        <w:pStyle w:val="NormalWeb"/>
      </w:pPr>
      <w:r>
        <w:rPr>
          <w:rStyle w:val="Strong"/>
        </w:rPr>
        <w:t xml:space="preserve">Dr D E </w:t>
      </w:r>
      <w:proofErr w:type="spellStart"/>
      <w:r>
        <w:rPr>
          <w:rStyle w:val="scayt-misspell-word"/>
          <w:b/>
          <w:bCs/>
        </w:rPr>
        <w:t>Casserly</w:t>
      </w:r>
      <w:proofErr w:type="spellEnd"/>
    </w:p>
    <w:p w:rsidR="00C64695" w:rsidRDefault="00C64695" w:rsidP="00C64695">
      <w:pPr>
        <w:pStyle w:val="NormalWeb"/>
      </w:pPr>
      <w:proofErr w:type="spellStart"/>
      <w:r>
        <w:t>Headteacher</w:t>
      </w:r>
      <w:proofErr w:type="spellEnd"/>
    </w:p>
    <w:p w:rsidR="00582FE1" w:rsidRDefault="00C64695"/>
    <w:sectPr w:rsidR="00582F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695"/>
    <w:rsid w:val="006D1FD3"/>
    <w:rsid w:val="00C64695"/>
    <w:rsid w:val="00D05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9D5FF"/>
  <w15:chartTrackingRefBased/>
  <w15:docId w15:val="{56A80162-1527-4919-923A-418AC89F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4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4695"/>
    <w:rPr>
      <w:b/>
      <w:bCs/>
    </w:rPr>
  </w:style>
  <w:style w:type="character" w:customStyle="1" w:styleId="scayt-misspell-word">
    <w:name w:val="scayt-misspell-word"/>
    <w:basedOn w:val="DefaultParagraphFont"/>
    <w:rsid w:val="00C64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79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C8891F2</Template>
  <TotalTime>1</TotalTime>
  <Pages>1</Pages>
  <Words>134</Words>
  <Characters>769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Paul GL</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McGlone</dc:creator>
  <cp:keywords/>
  <dc:description/>
  <cp:lastModifiedBy>Mrs McGlone</cp:lastModifiedBy>
  <cp:revision>1</cp:revision>
  <dcterms:created xsi:type="dcterms:W3CDTF">2020-03-19T13:22:00Z</dcterms:created>
  <dcterms:modified xsi:type="dcterms:W3CDTF">2020-03-19T13:23:00Z</dcterms:modified>
</cp:coreProperties>
</file>