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339" w:rsidRDefault="00A61144" w:rsidP="00471339">
      <w:pPr>
        <w:rPr>
          <w:sz w:val="28"/>
          <w:szCs w:val="28"/>
        </w:rPr>
      </w:pPr>
      <w:r>
        <w:rPr>
          <w:sz w:val="28"/>
          <w:szCs w:val="28"/>
        </w:rPr>
        <w:t>Year 1</w:t>
      </w:r>
      <w:r w:rsidR="00BF406E">
        <w:rPr>
          <w:sz w:val="28"/>
          <w:szCs w:val="28"/>
        </w:rPr>
        <w:t>1</w:t>
      </w:r>
      <w:r w:rsidR="00471339" w:rsidRPr="00815DA1">
        <w:rPr>
          <w:sz w:val="28"/>
          <w:szCs w:val="28"/>
        </w:rPr>
        <w:t xml:space="preserve"> Home Learning Timetable</w:t>
      </w:r>
    </w:p>
    <w:p w:rsidR="00A61144" w:rsidRPr="00815DA1" w:rsidRDefault="00A61144" w:rsidP="00471339">
      <w:pPr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1545"/>
        <w:gridCol w:w="1545"/>
        <w:gridCol w:w="1561"/>
        <w:gridCol w:w="2294"/>
      </w:tblGrid>
      <w:tr w:rsidR="00E1325F" w:rsidRPr="00E1325F" w:rsidTr="00B473E2">
        <w:trPr>
          <w:tblCellSpacing w:w="0" w:type="dxa"/>
        </w:trPr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Friday</w:t>
            </w:r>
          </w:p>
        </w:tc>
      </w:tr>
      <w:tr w:rsidR="00E1325F" w:rsidRPr="00E1325F" w:rsidTr="00B473E2">
        <w:trPr>
          <w:tblCellSpacing w:w="0" w:type="dxa"/>
        </w:trPr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Option C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Physics(Ph1)Maths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Option B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Option A</w:t>
            </w:r>
          </w:p>
        </w:tc>
        <w:tc>
          <w:tcPr>
            <w:tcW w:w="1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Biology(Bi1)</w:t>
            </w:r>
          </w:p>
        </w:tc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25F" w:rsidRPr="00E1325F" w:rsidRDefault="00E1325F" w:rsidP="00E132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Chemistry (Ch1)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E132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E13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</w:p>
        </w:tc>
      </w:tr>
    </w:tbl>
    <w:p w:rsidR="00CF0C1E" w:rsidRDefault="00CF0C1E"/>
    <w:sectPr w:rsidR="00CF0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C1E"/>
    <w:rsid w:val="00287176"/>
    <w:rsid w:val="00471339"/>
    <w:rsid w:val="00794946"/>
    <w:rsid w:val="00A61144"/>
    <w:rsid w:val="00B473E2"/>
    <w:rsid w:val="00BF406E"/>
    <w:rsid w:val="00CF0C1E"/>
    <w:rsid w:val="00E1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AC028"/>
  <w15:chartTrackingRefBased/>
  <w15:docId w15:val="{01969A2B-6706-47EB-86D5-AA0F7797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C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8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2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9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3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40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70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7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83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86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818D2FB2.dotm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Venables</dc:creator>
  <cp:keywords/>
  <dc:description/>
  <cp:lastModifiedBy>Mr Venables</cp:lastModifiedBy>
  <cp:revision>5</cp:revision>
  <dcterms:created xsi:type="dcterms:W3CDTF">2018-04-25T11:14:00Z</dcterms:created>
  <dcterms:modified xsi:type="dcterms:W3CDTF">2018-04-25T11:16:00Z</dcterms:modified>
</cp:coreProperties>
</file>