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339" w:rsidRDefault="00A61144" w:rsidP="00471339">
      <w:pPr>
        <w:rPr>
          <w:sz w:val="28"/>
          <w:szCs w:val="28"/>
        </w:rPr>
      </w:pPr>
      <w:r>
        <w:rPr>
          <w:sz w:val="28"/>
          <w:szCs w:val="28"/>
        </w:rPr>
        <w:t>Year 10</w:t>
      </w:r>
      <w:r w:rsidR="00471339" w:rsidRPr="00815DA1">
        <w:rPr>
          <w:sz w:val="28"/>
          <w:szCs w:val="28"/>
        </w:rPr>
        <w:t xml:space="preserve"> Home Learning Timetable</w:t>
      </w:r>
    </w:p>
    <w:p w:rsidR="00A61144" w:rsidRPr="00815DA1" w:rsidRDefault="00A61144" w:rsidP="00471339">
      <w:pPr>
        <w:rPr>
          <w:sz w:val="28"/>
          <w:szCs w:val="28"/>
        </w:rPr>
      </w:pPr>
      <w:bookmarkStart w:id="0" w:name="_GoBack"/>
      <w:bookmarkEnd w:id="0"/>
    </w:p>
    <w:tbl>
      <w:tblPr>
        <w:tblW w:w="934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1701"/>
        <w:gridCol w:w="1559"/>
        <w:gridCol w:w="2126"/>
        <w:gridCol w:w="1985"/>
      </w:tblGrid>
      <w:tr w:rsidR="00A61144" w:rsidRPr="00A61144" w:rsidTr="00A61144">
        <w:trPr>
          <w:tblCellSpacing w:w="0" w:type="dxa"/>
        </w:trPr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144" w:rsidRPr="00A61144" w:rsidRDefault="00A61144" w:rsidP="00A611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144" w:rsidRPr="00A61144" w:rsidRDefault="00A61144" w:rsidP="00A611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144" w:rsidRPr="00A61144" w:rsidRDefault="00A61144" w:rsidP="00A611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144" w:rsidRPr="00A61144" w:rsidRDefault="00A61144" w:rsidP="00A611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144" w:rsidRPr="00A61144" w:rsidRDefault="00A61144" w:rsidP="00A611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Friday</w:t>
            </w:r>
          </w:p>
        </w:tc>
      </w:tr>
      <w:tr w:rsidR="00A61144" w:rsidRPr="00A61144" w:rsidTr="00A61144">
        <w:trPr>
          <w:tblCellSpacing w:w="0" w:type="dxa"/>
        </w:trPr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144" w:rsidRPr="00A61144" w:rsidRDefault="00A61144" w:rsidP="00A611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</w:t>
            </w:r>
            <w:r w:rsidRPr="00A6114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A61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</w:t>
            </w:r>
            <w:r w:rsidRPr="00A6114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A61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144" w:rsidRPr="00A61144" w:rsidRDefault="00A61144" w:rsidP="00A611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Option B</w:t>
            </w:r>
            <w:r w:rsidRPr="00A6114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A61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Biology(Bi2)</w:t>
            </w:r>
            <w:r w:rsidRPr="00A6114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A61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Core Science</w:t>
            </w:r>
            <w:r w:rsidRPr="00A6114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A61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Physics (Ph1)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144" w:rsidRPr="00A61144" w:rsidRDefault="00A61144" w:rsidP="00A611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</w:t>
            </w:r>
            <w:r w:rsidRPr="00A6114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A61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Option C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144" w:rsidRPr="00A61144" w:rsidRDefault="00A61144" w:rsidP="00A611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Maths </w:t>
            </w:r>
            <w:r w:rsidRPr="00A6114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A61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Core Science</w:t>
            </w:r>
            <w:r w:rsidRPr="00A6114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A61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Chemistry (Ch1,2)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144" w:rsidRPr="00A61144" w:rsidRDefault="00A61144" w:rsidP="00A611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1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Option A</w:t>
            </w:r>
            <w:r w:rsidRPr="00A6114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A61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Physics (Ph2)</w:t>
            </w:r>
            <w:r w:rsidRPr="00A6114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A61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Biology(Bi1)</w:t>
            </w:r>
            <w:r w:rsidRPr="00A6114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A61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Core Science</w:t>
            </w:r>
          </w:p>
        </w:tc>
      </w:tr>
    </w:tbl>
    <w:p w:rsidR="00CF0C1E" w:rsidRDefault="00CF0C1E"/>
    <w:sectPr w:rsidR="00CF0C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C1E"/>
    <w:rsid w:val="00287176"/>
    <w:rsid w:val="00471339"/>
    <w:rsid w:val="00A61144"/>
    <w:rsid w:val="00CF0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AC028"/>
  <w15:chartTrackingRefBased/>
  <w15:docId w15:val="{01969A2B-6706-47EB-86D5-AA0F77970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F0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F0C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8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1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72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45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990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5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2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26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3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40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703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818D2FB2.dotm</Template>
  <TotalTime>0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Venables</dc:creator>
  <cp:keywords/>
  <dc:description/>
  <cp:lastModifiedBy>Mr Venables</cp:lastModifiedBy>
  <cp:revision>2</cp:revision>
  <dcterms:created xsi:type="dcterms:W3CDTF">2018-04-25T11:14:00Z</dcterms:created>
  <dcterms:modified xsi:type="dcterms:W3CDTF">2018-04-25T11:14:00Z</dcterms:modified>
</cp:coreProperties>
</file>