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339" w:rsidRPr="00815DA1" w:rsidRDefault="00471339" w:rsidP="00471339">
      <w:pPr>
        <w:rPr>
          <w:sz w:val="28"/>
          <w:szCs w:val="28"/>
        </w:rPr>
      </w:pPr>
      <w:r>
        <w:rPr>
          <w:sz w:val="28"/>
          <w:szCs w:val="28"/>
        </w:rPr>
        <w:t xml:space="preserve">Year </w:t>
      </w:r>
      <w:r>
        <w:rPr>
          <w:sz w:val="28"/>
          <w:szCs w:val="28"/>
        </w:rPr>
        <w:t>9</w:t>
      </w:r>
      <w:r w:rsidRPr="00815DA1">
        <w:rPr>
          <w:sz w:val="28"/>
          <w:szCs w:val="28"/>
        </w:rPr>
        <w:t xml:space="preserve"> Home Learning Timetable</w:t>
      </w:r>
    </w:p>
    <w:p w:rsidR="00CF0C1E" w:rsidRDefault="00CF0C1E"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514"/>
        <w:gridCol w:w="1514"/>
        <w:gridCol w:w="1516"/>
        <w:gridCol w:w="1514"/>
        <w:gridCol w:w="1514"/>
      </w:tblGrid>
      <w:tr w:rsidR="00CF0C1E" w:rsidRPr="00CF0C1E" w:rsidTr="00CF0C1E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Friday</w:t>
            </w:r>
          </w:p>
        </w:tc>
      </w:tr>
      <w:tr w:rsidR="00CF0C1E" w:rsidRPr="00CF0C1E" w:rsidTr="00CF0C1E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9S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 (Group 2)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 Maths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 (Group 1)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Music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</w:p>
        </w:tc>
      </w:tr>
      <w:tr w:rsidR="00CF0C1E" w:rsidRPr="00CF0C1E" w:rsidTr="00CF0C1E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9T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 (Group 2)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 (Group 1)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Art 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</w:p>
        </w:tc>
      </w:tr>
      <w:tr w:rsidR="00CF0C1E" w:rsidRPr="00CF0C1E" w:rsidTr="00CF0C1E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9P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Art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 (Group 2)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 (Group 1)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</w:p>
        </w:tc>
      </w:tr>
      <w:tr w:rsidR="00CF0C1E" w:rsidRPr="00CF0C1E" w:rsidTr="00CF0C1E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9A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Spanish (Group 2)Music 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 (Groups 1,3 and 4)</w:t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br/>
              <w:t>French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</w:p>
        </w:tc>
      </w:tr>
      <w:tr w:rsidR="00CF0C1E" w:rsidRPr="00CF0C1E" w:rsidTr="00CF0C1E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9U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 (Group 2)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 (Groups 1,3 and 4)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Music</w:t>
            </w:r>
          </w:p>
        </w:tc>
      </w:tr>
      <w:tr w:rsidR="00CF0C1E" w:rsidRPr="00CF0C1E" w:rsidTr="00CF0C1E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9L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 (Group 2)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</w:p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 Spanish (Groups 1,3 and 4)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C1E" w:rsidRPr="00CF0C1E" w:rsidRDefault="00CF0C1E" w:rsidP="00CF0C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Art</w:t>
            </w:r>
            <w:r w:rsidRPr="00CF0C1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CF0C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</w:p>
        </w:tc>
      </w:tr>
    </w:tbl>
    <w:p w:rsidR="00CF0C1E" w:rsidRDefault="00CF0C1E"/>
    <w:sectPr w:rsidR="00CF0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C1E"/>
    <w:rsid w:val="00287176"/>
    <w:rsid w:val="00471339"/>
    <w:rsid w:val="00CF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0174F"/>
  <w15:chartTrackingRefBased/>
  <w15:docId w15:val="{01969A2B-6706-47EB-86D5-AA0F7797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0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0C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8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2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45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9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33243B0B.dotm</Template>
  <TotalTime>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Venables</dc:creator>
  <cp:keywords/>
  <dc:description/>
  <cp:lastModifiedBy>Mr Venables</cp:lastModifiedBy>
  <cp:revision>2</cp:revision>
  <dcterms:created xsi:type="dcterms:W3CDTF">2018-04-24T14:12:00Z</dcterms:created>
  <dcterms:modified xsi:type="dcterms:W3CDTF">2018-04-24T14:15:00Z</dcterms:modified>
</cp:coreProperties>
</file>