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906" w:rsidRPr="00815DA1" w:rsidRDefault="007B0566">
      <w:pPr>
        <w:rPr>
          <w:sz w:val="28"/>
          <w:szCs w:val="28"/>
        </w:rPr>
      </w:pPr>
      <w:r>
        <w:rPr>
          <w:sz w:val="28"/>
          <w:szCs w:val="28"/>
        </w:rPr>
        <w:t>Year 8</w:t>
      </w:r>
      <w:r w:rsidR="00563701" w:rsidRPr="00815DA1">
        <w:rPr>
          <w:sz w:val="28"/>
          <w:szCs w:val="28"/>
        </w:rPr>
        <w:t xml:space="preserve"> Home Learning Timetable</w:t>
      </w:r>
    </w:p>
    <w:p w:rsidR="00563701" w:rsidRDefault="00563701"/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1514"/>
        <w:gridCol w:w="1513"/>
        <w:gridCol w:w="1516"/>
        <w:gridCol w:w="1514"/>
        <w:gridCol w:w="1514"/>
      </w:tblGrid>
      <w:tr w:rsidR="00087971" w:rsidRPr="00087971" w:rsidTr="0008797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Friday</w:t>
            </w:r>
          </w:p>
        </w:tc>
      </w:tr>
      <w:tr w:rsidR="00087971" w:rsidRPr="00087971" w:rsidTr="0008797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8S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 Science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French 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</w:p>
        </w:tc>
      </w:tr>
      <w:tr w:rsidR="00087971" w:rsidRPr="00087971" w:rsidTr="0008797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8T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Art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</w:tr>
      <w:tr w:rsidR="00087971" w:rsidRPr="00087971" w:rsidTr="0008797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8P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</w:tr>
      <w:tr w:rsidR="00087971" w:rsidRPr="00087971" w:rsidTr="0008797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8A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Music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French 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Maths 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</w:p>
        </w:tc>
      </w:tr>
      <w:tr w:rsidR="00087971" w:rsidRPr="00087971" w:rsidTr="0008797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8U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English 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Geography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French 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Art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</w:tr>
      <w:tr w:rsidR="00087971" w:rsidRPr="00087971" w:rsidTr="00087971">
        <w:trPr>
          <w:tblCellSpacing w:w="0" w:type="dxa"/>
        </w:trPr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8L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Science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French Geography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Computing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Spanish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DT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History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7971" w:rsidRPr="00087971" w:rsidRDefault="00087971" w:rsidP="0008797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English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Music</w:t>
            </w:r>
            <w:r w:rsidRPr="0008797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879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Maths</w:t>
            </w:r>
          </w:p>
        </w:tc>
      </w:tr>
    </w:tbl>
    <w:p w:rsidR="00563701" w:rsidRDefault="00563701">
      <w:bookmarkStart w:id="0" w:name="_GoBack"/>
      <w:bookmarkEnd w:id="0"/>
    </w:p>
    <w:sectPr w:rsidR="005637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701"/>
    <w:rsid w:val="00087971"/>
    <w:rsid w:val="00215906"/>
    <w:rsid w:val="00563701"/>
    <w:rsid w:val="007B0566"/>
    <w:rsid w:val="0081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763B6"/>
  <w15:chartTrackingRefBased/>
  <w15:docId w15:val="{29170CA5-6689-4F64-B46F-F41ACC34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3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637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9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08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654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6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6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1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0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0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09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82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722A9302.dotm</Template>
  <TotalTime>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Venables</dc:creator>
  <cp:keywords/>
  <dc:description/>
  <cp:lastModifiedBy>Mr Venables</cp:lastModifiedBy>
  <cp:revision>3</cp:revision>
  <dcterms:created xsi:type="dcterms:W3CDTF">2018-04-24T13:00:00Z</dcterms:created>
  <dcterms:modified xsi:type="dcterms:W3CDTF">2018-04-24T13:02:00Z</dcterms:modified>
</cp:coreProperties>
</file>