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906" w:rsidRPr="00815DA1" w:rsidRDefault="00563701">
      <w:pPr>
        <w:rPr>
          <w:sz w:val="28"/>
          <w:szCs w:val="28"/>
        </w:rPr>
      </w:pPr>
      <w:bookmarkStart w:id="0" w:name="_GoBack"/>
      <w:r w:rsidRPr="00815DA1">
        <w:rPr>
          <w:sz w:val="28"/>
          <w:szCs w:val="28"/>
        </w:rPr>
        <w:t>Year 7 Home Learning Timetable</w:t>
      </w:r>
    </w:p>
    <w:bookmarkEnd w:id="0"/>
    <w:p w:rsidR="00563701" w:rsidRDefault="00563701"/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9"/>
        <w:gridCol w:w="1514"/>
        <w:gridCol w:w="1514"/>
        <w:gridCol w:w="1516"/>
        <w:gridCol w:w="1513"/>
        <w:gridCol w:w="1514"/>
      </w:tblGrid>
      <w:tr w:rsidR="00563701" w:rsidRPr="00563701" w:rsidTr="00563701">
        <w:trPr>
          <w:tblCellSpacing w:w="0" w:type="dxa"/>
        </w:trPr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701" w:rsidRPr="00563701" w:rsidRDefault="00563701" w:rsidP="005637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701" w:rsidRPr="00563701" w:rsidRDefault="00563701" w:rsidP="005637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Monday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701" w:rsidRPr="00563701" w:rsidRDefault="00563701" w:rsidP="005637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Tuesday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701" w:rsidRPr="00563701" w:rsidRDefault="00563701" w:rsidP="005637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Wednesday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701" w:rsidRPr="00563701" w:rsidRDefault="00563701" w:rsidP="005637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Thursday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701" w:rsidRPr="00563701" w:rsidRDefault="00563701" w:rsidP="005637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Friday</w:t>
            </w:r>
          </w:p>
        </w:tc>
      </w:tr>
      <w:tr w:rsidR="00563701" w:rsidRPr="00563701" w:rsidTr="00563701">
        <w:trPr>
          <w:tblCellSpacing w:w="0" w:type="dxa"/>
        </w:trPr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701" w:rsidRPr="00563701" w:rsidRDefault="00563701" w:rsidP="005637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7S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701" w:rsidRPr="00563701" w:rsidRDefault="00563701" w:rsidP="005637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DT</w:t>
            </w:r>
            <w:r w:rsidRPr="0056370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RE</w:t>
            </w:r>
            <w:r w:rsidRPr="0056370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English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701" w:rsidRPr="00563701" w:rsidRDefault="00563701" w:rsidP="005637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Computing</w:t>
            </w:r>
            <w:r w:rsidRPr="0056370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Maths</w:t>
            </w:r>
          </w:p>
          <w:p w:rsidR="00563701" w:rsidRPr="00563701" w:rsidRDefault="00563701" w:rsidP="005637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701" w:rsidRPr="00563701" w:rsidRDefault="00563701" w:rsidP="005637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Spanish</w:t>
            </w:r>
            <w:r w:rsidRPr="0056370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English Science</w:t>
            </w:r>
          </w:p>
          <w:p w:rsidR="00563701" w:rsidRPr="00563701" w:rsidRDefault="00563701" w:rsidP="005637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701" w:rsidRPr="00563701" w:rsidRDefault="00563701" w:rsidP="005637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Geography</w:t>
            </w:r>
            <w:r w:rsidRPr="0056370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Maths</w:t>
            </w:r>
          </w:p>
          <w:p w:rsidR="00563701" w:rsidRPr="00563701" w:rsidRDefault="00563701" w:rsidP="005637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701" w:rsidRPr="00563701" w:rsidRDefault="00563701" w:rsidP="005637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History</w:t>
            </w:r>
            <w:r w:rsidRPr="0056370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Music </w:t>
            </w:r>
            <w:r w:rsidRPr="0056370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Science</w:t>
            </w:r>
          </w:p>
        </w:tc>
      </w:tr>
      <w:tr w:rsidR="00563701" w:rsidRPr="00563701" w:rsidTr="00563701">
        <w:trPr>
          <w:tblCellSpacing w:w="0" w:type="dxa"/>
        </w:trPr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701" w:rsidRPr="00563701" w:rsidRDefault="00563701" w:rsidP="005637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7T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701" w:rsidRPr="00563701" w:rsidRDefault="00563701" w:rsidP="005637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English </w:t>
            </w:r>
            <w:r w:rsidRPr="0056370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DT</w:t>
            </w:r>
            <w:r w:rsidRPr="0056370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RE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701" w:rsidRPr="00563701" w:rsidRDefault="00563701" w:rsidP="005637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Geography</w:t>
            </w:r>
            <w:r w:rsidRPr="0056370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Maths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701" w:rsidRPr="00563701" w:rsidRDefault="00563701" w:rsidP="005637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Computing</w:t>
            </w:r>
            <w:r w:rsidRPr="0056370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English</w:t>
            </w:r>
            <w:r w:rsidRPr="0056370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Science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701" w:rsidRPr="00563701" w:rsidRDefault="00563701" w:rsidP="005637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Spanish</w:t>
            </w:r>
            <w:r w:rsidRPr="0056370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Maths</w:t>
            </w:r>
            <w:r w:rsidRPr="0056370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Science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701" w:rsidRPr="00563701" w:rsidRDefault="00563701" w:rsidP="005637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Art</w:t>
            </w:r>
            <w:r w:rsidRPr="0056370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History</w:t>
            </w:r>
          </w:p>
        </w:tc>
      </w:tr>
      <w:tr w:rsidR="00563701" w:rsidRPr="00563701" w:rsidTr="00563701">
        <w:trPr>
          <w:tblCellSpacing w:w="0" w:type="dxa"/>
        </w:trPr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701" w:rsidRPr="00563701" w:rsidRDefault="00563701" w:rsidP="005637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7P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701" w:rsidRPr="00563701" w:rsidRDefault="00563701" w:rsidP="005637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English</w:t>
            </w:r>
            <w:r w:rsidRPr="0056370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Science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701" w:rsidRPr="00563701" w:rsidRDefault="00563701" w:rsidP="005637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Computing</w:t>
            </w:r>
            <w:r w:rsidRPr="0056370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Spanish</w:t>
            </w:r>
            <w:r w:rsidRPr="0056370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Maths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701" w:rsidRPr="00563701" w:rsidRDefault="00563701" w:rsidP="005637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DT</w:t>
            </w:r>
            <w:r w:rsidRPr="0056370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Geography</w:t>
            </w:r>
            <w:r w:rsidRPr="0056370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RE</w:t>
            </w:r>
            <w:r w:rsidRPr="0056370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English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701" w:rsidRPr="00563701" w:rsidRDefault="00563701" w:rsidP="005637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History</w:t>
            </w:r>
            <w:r w:rsidRPr="0056370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Maths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701" w:rsidRPr="00563701" w:rsidRDefault="00563701" w:rsidP="005637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Art</w:t>
            </w:r>
            <w:r w:rsidRPr="0056370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Science</w:t>
            </w:r>
          </w:p>
        </w:tc>
      </w:tr>
      <w:tr w:rsidR="00563701" w:rsidRPr="00563701" w:rsidTr="00563701">
        <w:trPr>
          <w:tblCellSpacing w:w="0" w:type="dxa"/>
        </w:trPr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701" w:rsidRPr="00563701" w:rsidRDefault="00563701" w:rsidP="005637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7A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701" w:rsidRPr="00563701" w:rsidRDefault="00563701" w:rsidP="005637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English History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701" w:rsidRPr="00563701" w:rsidRDefault="00563701" w:rsidP="005637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Maths</w:t>
            </w:r>
            <w:r w:rsidRPr="0056370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Science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701" w:rsidRPr="00563701" w:rsidRDefault="00563701" w:rsidP="005637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DT</w:t>
            </w:r>
            <w:r w:rsidRPr="0056370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Computing</w:t>
            </w:r>
            <w:r w:rsidRPr="0056370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Science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701" w:rsidRPr="00563701" w:rsidRDefault="00563701" w:rsidP="005637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Spanish</w:t>
            </w:r>
            <w:r w:rsidRPr="0056370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RE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701" w:rsidRPr="00563701" w:rsidRDefault="00563701" w:rsidP="005637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Maths </w:t>
            </w:r>
            <w:r w:rsidRPr="0056370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Music</w:t>
            </w:r>
            <w:r w:rsidRPr="0056370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Geography</w:t>
            </w:r>
            <w:r w:rsidRPr="0056370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English</w:t>
            </w:r>
          </w:p>
        </w:tc>
      </w:tr>
      <w:tr w:rsidR="00563701" w:rsidRPr="00563701" w:rsidTr="00563701">
        <w:trPr>
          <w:tblCellSpacing w:w="0" w:type="dxa"/>
        </w:trPr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701" w:rsidRPr="00563701" w:rsidRDefault="00563701" w:rsidP="005637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7U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701" w:rsidRPr="00563701" w:rsidRDefault="00563701" w:rsidP="005637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English Spanish</w:t>
            </w:r>
            <w:r w:rsidRPr="0056370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DT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701" w:rsidRPr="00563701" w:rsidRDefault="00563701" w:rsidP="005637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Maths</w:t>
            </w:r>
            <w:r w:rsidRPr="0056370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Science</w:t>
            </w:r>
            <w:r w:rsidRPr="0056370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History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701" w:rsidRPr="00563701" w:rsidRDefault="00563701" w:rsidP="005637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Science</w:t>
            </w:r>
            <w:r w:rsidRPr="0056370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RE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701" w:rsidRPr="00563701" w:rsidRDefault="00563701" w:rsidP="005637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Art</w:t>
            </w:r>
            <w:r w:rsidRPr="0056370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Geography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701" w:rsidRPr="00563701" w:rsidRDefault="00563701" w:rsidP="005637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Computing</w:t>
            </w:r>
            <w:r w:rsidRPr="0056370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Maths</w:t>
            </w: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br/>
              <w:t>English</w:t>
            </w:r>
          </w:p>
        </w:tc>
      </w:tr>
      <w:tr w:rsidR="00563701" w:rsidRPr="00563701" w:rsidTr="00563701">
        <w:trPr>
          <w:tblCellSpacing w:w="0" w:type="dxa"/>
        </w:trPr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701" w:rsidRPr="00563701" w:rsidRDefault="00563701" w:rsidP="005637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7L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701" w:rsidRPr="00563701" w:rsidRDefault="00563701" w:rsidP="005637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English Computing</w:t>
            </w:r>
            <w:r w:rsidRPr="0056370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DT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701" w:rsidRPr="00563701" w:rsidRDefault="00563701" w:rsidP="005637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Maths</w:t>
            </w:r>
            <w:r w:rsidRPr="0056370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RE</w:t>
            </w:r>
            <w:r w:rsidRPr="0056370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Science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701" w:rsidRPr="00563701" w:rsidRDefault="00563701" w:rsidP="005637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History</w:t>
            </w:r>
            <w:r w:rsidRPr="0056370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Science</w:t>
            </w:r>
            <w:r w:rsidRPr="0056370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Geography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701" w:rsidRPr="00563701" w:rsidRDefault="00563701" w:rsidP="005637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Music</w:t>
            </w:r>
            <w:r w:rsidRPr="0056370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Spanish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701" w:rsidRPr="00563701" w:rsidRDefault="00563701" w:rsidP="0056370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Maths</w:t>
            </w:r>
            <w:r w:rsidRPr="0056370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5637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English</w:t>
            </w:r>
          </w:p>
        </w:tc>
      </w:tr>
    </w:tbl>
    <w:p w:rsidR="00563701" w:rsidRDefault="00563701"/>
    <w:sectPr w:rsidR="005637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701"/>
    <w:rsid w:val="00215906"/>
    <w:rsid w:val="00563701"/>
    <w:rsid w:val="00815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FD38B1"/>
  <w15:chartTrackingRefBased/>
  <w15:docId w15:val="{29170CA5-6689-4F64-B46F-F41ACC346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637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56370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16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56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81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0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801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2096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822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1691F0D2.dotm</Template>
  <TotalTime>0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Venables</dc:creator>
  <cp:keywords/>
  <dc:description/>
  <cp:lastModifiedBy>Mr Venables</cp:lastModifiedBy>
  <cp:revision>2</cp:revision>
  <dcterms:created xsi:type="dcterms:W3CDTF">2018-04-24T11:45:00Z</dcterms:created>
  <dcterms:modified xsi:type="dcterms:W3CDTF">2018-04-24T11:45:00Z</dcterms:modified>
</cp:coreProperties>
</file>